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581A" w14:textId="0DB95B2A" w:rsidR="002600B5" w:rsidRPr="007E7DAF" w:rsidRDefault="00FD0AFA" w:rsidP="007E7DAF">
      <w:r w:rsidRPr="007E7DAF">
        <w:t>Gold Country Chapter</w:t>
      </w:r>
    </w:p>
    <w:p w14:paraId="472CEEF3" w14:textId="34F6C7ED" w:rsidR="00FD0AFA" w:rsidRPr="007E7DAF" w:rsidRDefault="00FD0AFA" w:rsidP="007E7DAF">
      <w:r w:rsidRPr="007E7DAF">
        <w:t>American Sewing Guild</w:t>
      </w:r>
    </w:p>
    <w:p w14:paraId="67CF5159" w14:textId="2049A0E4" w:rsidR="00FD0AFA" w:rsidRPr="007E7DAF" w:rsidRDefault="00351C85" w:rsidP="007E7DAF">
      <w:r w:rsidRPr="006437FF">
        <w:t>July 13</w:t>
      </w:r>
      <w:r w:rsidR="00FD0AFA" w:rsidRPr="006437FF">
        <w:t xml:space="preserve">, </w:t>
      </w:r>
      <w:r w:rsidR="00FD0AFA" w:rsidRPr="007E7DAF">
        <w:t>2026</w:t>
      </w:r>
    </w:p>
    <w:p w14:paraId="3467041E" w14:textId="7F083476" w:rsidR="00FD0AFA" w:rsidRPr="007E7DAF" w:rsidRDefault="000F05B4" w:rsidP="007E7DAF">
      <w:r>
        <w:t>Minutes</w:t>
      </w:r>
    </w:p>
    <w:p w14:paraId="7C1A5428" w14:textId="7E40B1D9" w:rsidR="00FD0AFA" w:rsidRPr="007E7DAF" w:rsidRDefault="00FD0AFA" w:rsidP="007E7DAF">
      <w:pPr>
        <w:jc w:val="left"/>
      </w:pPr>
      <w:r w:rsidRPr="007E7DAF">
        <w:rPr>
          <w:b/>
          <w:bCs/>
          <w:sz w:val="32"/>
          <w:szCs w:val="32"/>
          <w:u w:val="single"/>
        </w:rPr>
        <w:t>Board</w:t>
      </w:r>
    </w:p>
    <w:p w14:paraId="0971EFE5" w14:textId="77777777" w:rsidR="00FD0AFA" w:rsidRDefault="00FD0AFA" w:rsidP="007E7DAF">
      <w:pPr>
        <w:jc w:val="left"/>
      </w:pPr>
      <w:r>
        <w:t>Gail Butler, President</w:t>
      </w:r>
      <w:r>
        <w:tab/>
      </w:r>
      <w:r>
        <w:tab/>
      </w:r>
      <w:r>
        <w:tab/>
      </w:r>
      <w:r>
        <w:tab/>
      </w:r>
      <w:r>
        <w:tab/>
        <w:t xml:space="preserve">Huong Doan, Special Events </w:t>
      </w:r>
    </w:p>
    <w:p w14:paraId="730CCF59" w14:textId="77777777" w:rsidR="00FD0AFA" w:rsidRDefault="00FD0AFA" w:rsidP="007E7DAF">
      <w:pPr>
        <w:jc w:val="left"/>
      </w:pPr>
      <w:r>
        <w:t>Carol Jurcak,</w:t>
      </w:r>
      <w:r w:rsidRPr="006020B3">
        <w:t xml:space="preserve"> </w:t>
      </w:r>
      <w:r>
        <w:t>Vice President</w:t>
      </w:r>
      <w:r>
        <w:tab/>
      </w:r>
      <w:r>
        <w:tab/>
      </w:r>
      <w:r>
        <w:tab/>
      </w:r>
      <w:r>
        <w:tab/>
        <w:t xml:space="preserve">Anne Mintmeier, Membership </w:t>
      </w:r>
    </w:p>
    <w:p w14:paraId="4D7B7B26" w14:textId="77777777" w:rsidR="00FD0AFA" w:rsidRDefault="00FD0AFA" w:rsidP="007E7DAF">
      <w:pPr>
        <w:jc w:val="left"/>
      </w:pPr>
      <w:r>
        <w:t>Callie Neville, Treasurer</w:t>
      </w:r>
      <w:r>
        <w:tab/>
      </w:r>
      <w:r>
        <w:tab/>
      </w:r>
      <w:r>
        <w:tab/>
      </w:r>
      <w:r>
        <w:tab/>
        <w:t xml:space="preserve"> </w:t>
      </w:r>
      <w:r>
        <w:tab/>
        <w:t>Louise Mast, NGL Coordinator</w:t>
      </w:r>
    </w:p>
    <w:p w14:paraId="1530375A" w14:textId="7B9B0DA5" w:rsidR="00FD0AFA" w:rsidRDefault="00FD0AFA" w:rsidP="007E7DAF">
      <w:pPr>
        <w:jc w:val="left"/>
      </w:pPr>
      <w:r>
        <w:t>Miki Moore, Secretary/</w:t>
      </w:r>
      <w:r w:rsidR="00351C85" w:rsidRPr="00AD3D78">
        <w:t>Communications</w:t>
      </w:r>
      <w:r>
        <w:tab/>
      </w:r>
      <w:r>
        <w:tab/>
        <w:t>Publicity, Willa Horton</w:t>
      </w:r>
      <w:r>
        <w:tab/>
      </w:r>
    </w:p>
    <w:p w14:paraId="75C8234D" w14:textId="694183C3" w:rsidR="00FD0AFA" w:rsidRPr="00351C85" w:rsidRDefault="00FD0AFA" w:rsidP="007E7DAF">
      <w:pPr>
        <w:jc w:val="left"/>
        <w:rPr>
          <w:color w:val="EE0000"/>
        </w:rPr>
      </w:pPr>
      <w:r>
        <w:t>Linda Gomez-Ortigoza,</w:t>
      </w:r>
      <w:r w:rsidRPr="006020B3">
        <w:t xml:space="preserve"> </w:t>
      </w:r>
      <w:r>
        <w:t>Education</w:t>
      </w:r>
      <w:r>
        <w:tab/>
      </w:r>
      <w:r>
        <w:tab/>
      </w:r>
      <w:r w:rsidR="00AD3D78">
        <w:tab/>
      </w:r>
      <w:r w:rsidR="00AD3D78" w:rsidRPr="00AE2029">
        <w:t>Lydia Stang</w:t>
      </w:r>
      <w:r w:rsidR="00AD3D78">
        <w:t xml:space="preserve">, </w:t>
      </w:r>
      <w:r w:rsidR="00AD3D78" w:rsidRPr="00AE2029">
        <w:t>Reno Liaison</w:t>
      </w:r>
    </w:p>
    <w:p w14:paraId="19FF363D" w14:textId="761323DE" w:rsidR="00FD0AFA" w:rsidRDefault="00FD0AFA" w:rsidP="007E7DAF">
      <w:pPr>
        <w:jc w:val="left"/>
      </w:pPr>
      <w:r>
        <w:t>Terry Ogino,</w:t>
      </w:r>
      <w:r w:rsidRPr="006020B3">
        <w:t xml:space="preserve"> </w:t>
      </w:r>
      <w:r>
        <w:t xml:space="preserve">Social Media   </w:t>
      </w:r>
      <w:r>
        <w:tab/>
        <w:t xml:space="preserve"> </w:t>
      </w:r>
      <w:r>
        <w:tab/>
      </w:r>
      <w:r>
        <w:tab/>
      </w:r>
      <w:r>
        <w:tab/>
      </w:r>
      <w:r w:rsidR="00AD3D78">
        <w:t xml:space="preserve">Verla Jackson, </w:t>
      </w:r>
      <w:r w:rsidR="00AD3D78" w:rsidRPr="00AE2029">
        <w:t>Reno Liaison</w:t>
      </w:r>
    </w:p>
    <w:p w14:paraId="2579A030" w14:textId="26F20BDD" w:rsidR="007E7DAF" w:rsidRPr="00F4773F" w:rsidRDefault="007E7DAF" w:rsidP="008F3EAA">
      <w:pPr>
        <w:ind w:left="5040" w:firstLine="720"/>
        <w:jc w:val="left"/>
      </w:pPr>
    </w:p>
    <w:p w14:paraId="05361685" w14:textId="3982A0F4" w:rsidR="00FD0AFA" w:rsidRPr="006437FF" w:rsidRDefault="00FD0AFA" w:rsidP="00C50C08">
      <w:pPr>
        <w:pStyle w:val="ListParagraph"/>
        <w:numPr>
          <w:ilvl w:val="0"/>
          <w:numId w:val="7"/>
        </w:numPr>
        <w:jc w:val="left"/>
      </w:pPr>
      <w:r w:rsidRPr="00C50C08">
        <w:t>Call to Order</w:t>
      </w:r>
      <w:r w:rsidR="000F05B4">
        <w:t xml:space="preserve"> </w:t>
      </w:r>
      <w:r w:rsidR="000F05B4" w:rsidRPr="006437FF">
        <w:t>@1:30pm</w:t>
      </w:r>
    </w:p>
    <w:p w14:paraId="4A9535CF" w14:textId="488A6B1A" w:rsidR="000F05B4" w:rsidRPr="000F05B4" w:rsidRDefault="000F05B4" w:rsidP="000F05B4">
      <w:pPr>
        <w:pStyle w:val="NoSpacing"/>
        <w:ind w:left="360"/>
        <w:rPr>
          <w:sz w:val="28"/>
          <w:szCs w:val="28"/>
        </w:rPr>
      </w:pPr>
      <w:r>
        <w:rPr>
          <w:sz w:val="28"/>
          <w:szCs w:val="28"/>
          <w:u w:val="single"/>
        </w:rPr>
        <w:t xml:space="preserve">Location: </w:t>
      </w:r>
      <w:r w:rsidRPr="009D3E74">
        <w:rPr>
          <w:sz w:val="28"/>
          <w:szCs w:val="28"/>
        </w:rPr>
        <w:t>Community Room, Bel Air Grocery Store, Cameron Park, CA</w:t>
      </w:r>
    </w:p>
    <w:p w14:paraId="7562FD64" w14:textId="6B82E927" w:rsidR="00C50C08" w:rsidRPr="000F05B4" w:rsidRDefault="00C50C08" w:rsidP="003F31DB">
      <w:pPr>
        <w:pStyle w:val="ListParagraph"/>
        <w:numPr>
          <w:ilvl w:val="0"/>
          <w:numId w:val="7"/>
        </w:numPr>
        <w:jc w:val="left"/>
        <w:rPr>
          <w:color w:val="000000" w:themeColor="text1"/>
        </w:rPr>
      </w:pPr>
      <w:r>
        <w:t>Roll Call</w:t>
      </w:r>
    </w:p>
    <w:p w14:paraId="675A15B6" w14:textId="387132FC" w:rsidR="000F05B4" w:rsidRDefault="000F05B4" w:rsidP="000F05B4">
      <w:pPr>
        <w:pStyle w:val="NoSpacing"/>
        <w:ind w:left="360"/>
        <w:rPr>
          <w:sz w:val="28"/>
          <w:szCs w:val="28"/>
        </w:rPr>
      </w:pPr>
      <w:r w:rsidRPr="002C5C07">
        <w:rPr>
          <w:sz w:val="28"/>
          <w:szCs w:val="28"/>
        </w:rPr>
        <w:t>Present – Gail Butler, President; Carol Jurcak</w:t>
      </w:r>
      <w:r>
        <w:rPr>
          <w:sz w:val="28"/>
          <w:szCs w:val="28"/>
        </w:rPr>
        <w:t>,</w:t>
      </w:r>
      <w:r w:rsidRPr="002C5C07">
        <w:rPr>
          <w:sz w:val="28"/>
          <w:szCs w:val="28"/>
        </w:rPr>
        <w:t xml:space="preserve"> Vice President; Callie Neville, Treasurer</w:t>
      </w:r>
      <w:r>
        <w:rPr>
          <w:sz w:val="28"/>
          <w:szCs w:val="28"/>
        </w:rPr>
        <w:t>; Miki Moore</w:t>
      </w:r>
      <w:r w:rsidRPr="002C5C07">
        <w:rPr>
          <w:sz w:val="28"/>
          <w:szCs w:val="28"/>
        </w:rPr>
        <w:t>, Secretary</w:t>
      </w:r>
      <w:r>
        <w:rPr>
          <w:sz w:val="28"/>
          <w:szCs w:val="28"/>
        </w:rPr>
        <w:t>/</w:t>
      </w:r>
      <w:r w:rsidR="006437FF">
        <w:rPr>
          <w:sz w:val="28"/>
          <w:szCs w:val="28"/>
        </w:rPr>
        <w:t>Communications</w:t>
      </w:r>
      <w:r w:rsidRPr="002C5C07">
        <w:rPr>
          <w:sz w:val="28"/>
          <w:szCs w:val="28"/>
        </w:rPr>
        <w:t>; Linda Gomez-Ortigoza, Education</w:t>
      </w:r>
      <w:r>
        <w:rPr>
          <w:sz w:val="28"/>
          <w:szCs w:val="28"/>
        </w:rPr>
        <w:t xml:space="preserve">; </w:t>
      </w:r>
      <w:r w:rsidR="006437FF">
        <w:rPr>
          <w:sz w:val="28"/>
          <w:szCs w:val="28"/>
        </w:rPr>
        <w:t xml:space="preserve">Anne Mintmeir, Membership; </w:t>
      </w:r>
      <w:r>
        <w:rPr>
          <w:color w:val="000000" w:themeColor="text1"/>
          <w:sz w:val="28"/>
          <w:szCs w:val="28"/>
        </w:rPr>
        <w:t xml:space="preserve">Louise Mast, NGL Coordinator; </w:t>
      </w:r>
    </w:p>
    <w:p w14:paraId="1009E9C6" w14:textId="70FF0441" w:rsidR="000F05B4" w:rsidRPr="006437FF" w:rsidRDefault="000F05B4" w:rsidP="006437FF">
      <w:pPr>
        <w:pStyle w:val="NoSpacing"/>
        <w:ind w:left="360"/>
        <w:rPr>
          <w:sz w:val="28"/>
          <w:szCs w:val="28"/>
        </w:rPr>
      </w:pPr>
      <w:r>
        <w:rPr>
          <w:sz w:val="28"/>
          <w:szCs w:val="28"/>
        </w:rPr>
        <w:t>A</w:t>
      </w:r>
      <w:r w:rsidRPr="002C5C07">
        <w:rPr>
          <w:sz w:val="28"/>
          <w:szCs w:val="28"/>
        </w:rPr>
        <w:t>bsent –</w:t>
      </w:r>
      <w:r>
        <w:rPr>
          <w:sz w:val="28"/>
          <w:szCs w:val="28"/>
        </w:rPr>
        <w:t xml:space="preserve"> </w:t>
      </w:r>
      <w:r w:rsidR="006437FF" w:rsidRPr="002C5C07">
        <w:rPr>
          <w:sz w:val="28"/>
          <w:szCs w:val="28"/>
        </w:rPr>
        <w:t>Huong Doan, Special Events</w:t>
      </w:r>
      <w:r w:rsidR="006437FF">
        <w:rPr>
          <w:sz w:val="28"/>
          <w:szCs w:val="28"/>
        </w:rPr>
        <w:t xml:space="preserve">; </w:t>
      </w:r>
      <w:r w:rsidR="006437FF" w:rsidRPr="002C5C07">
        <w:rPr>
          <w:sz w:val="28"/>
          <w:szCs w:val="28"/>
        </w:rPr>
        <w:t>Willa Horton, Publicity</w:t>
      </w:r>
      <w:r w:rsidR="006437FF">
        <w:rPr>
          <w:sz w:val="28"/>
          <w:szCs w:val="28"/>
        </w:rPr>
        <w:t xml:space="preserve">; </w:t>
      </w:r>
      <w:r>
        <w:rPr>
          <w:sz w:val="28"/>
          <w:szCs w:val="28"/>
        </w:rPr>
        <w:t>Lydia</w:t>
      </w:r>
      <w:r w:rsidRPr="00140DAE">
        <w:rPr>
          <w:color w:val="000000" w:themeColor="text1"/>
          <w:sz w:val="28"/>
          <w:szCs w:val="28"/>
        </w:rPr>
        <w:t xml:space="preserve"> Stang, Reno Liaison</w:t>
      </w:r>
      <w:r w:rsidR="006437FF">
        <w:rPr>
          <w:color w:val="000000" w:themeColor="text1"/>
          <w:sz w:val="28"/>
          <w:szCs w:val="28"/>
        </w:rPr>
        <w:t xml:space="preserve">; </w:t>
      </w:r>
      <w:r>
        <w:rPr>
          <w:sz w:val="28"/>
          <w:szCs w:val="28"/>
        </w:rPr>
        <w:t>Terry Ogino, Social Media</w:t>
      </w:r>
      <w:r w:rsidRPr="00140DAE">
        <w:rPr>
          <w:color w:val="000000" w:themeColor="text1"/>
          <w:sz w:val="28"/>
          <w:szCs w:val="28"/>
        </w:rPr>
        <w:t xml:space="preserve">; </w:t>
      </w:r>
      <w:r>
        <w:rPr>
          <w:color w:val="000000" w:themeColor="text1"/>
          <w:sz w:val="28"/>
          <w:szCs w:val="28"/>
        </w:rPr>
        <w:t>Verla Jackson, Reno Liaison</w:t>
      </w:r>
      <w:r w:rsidR="006437FF">
        <w:rPr>
          <w:color w:val="000000" w:themeColor="text1"/>
          <w:sz w:val="28"/>
          <w:szCs w:val="28"/>
        </w:rPr>
        <w:t>.</w:t>
      </w:r>
    </w:p>
    <w:p w14:paraId="52BFFB72" w14:textId="428F1827" w:rsidR="004E0EEB" w:rsidRPr="00C50C08" w:rsidRDefault="00C50C08" w:rsidP="008D70D6">
      <w:pPr>
        <w:pStyle w:val="ListParagraph"/>
        <w:numPr>
          <w:ilvl w:val="0"/>
          <w:numId w:val="7"/>
        </w:numPr>
        <w:jc w:val="left"/>
      </w:pPr>
      <w:r w:rsidRPr="00C50C08">
        <w:t xml:space="preserve">Approval / Addition to </w:t>
      </w:r>
      <w:r w:rsidR="00FD0AFA" w:rsidRPr="00C50C08">
        <w:t xml:space="preserve">Agenda </w:t>
      </w:r>
      <w:r w:rsidR="004E0EEB">
        <w:t>– updated by adding “</w:t>
      </w:r>
      <w:r w:rsidR="008D70D6" w:rsidRPr="008D70D6">
        <w:t>Appointment of Nominating Committee and Treasurer Candidate</w:t>
      </w:r>
      <w:r w:rsidR="004E0EEB">
        <w:t>” to Item #8-Old Business. Updated Agenda was moved, seconded, approved.</w:t>
      </w:r>
    </w:p>
    <w:p w14:paraId="48DBF028" w14:textId="09344BEB" w:rsidR="00FD0AFA" w:rsidRPr="00C50C08" w:rsidRDefault="00FD0AFA" w:rsidP="007E7DAF">
      <w:pPr>
        <w:pStyle w:val="ListParagraph"/>
        <w:numPr>
          <w:ilvl w:val="0"/>
          <w:numId w:val="7"/>
        </w:numPr>
        <w:jc w:val="left"/>
      </w:pPr>
      <w:r w:rsidRPr="00C50C08">
        <w:t xml:space="preserve">Introduction of Guests </w:t>
      </w:r>
      <w:r w:rsidR="000F05B4">
        <w:t>- none</w:t>
      </w:r>
    </w:p>
    <w:p w14:paraId="3898FDCE" w14:textId="21B94874" w:rsidR="00FD0AFA" w:rsidRPr="00AE2029" w:rsidRDefault="00C50C08" w:rsidP="007E7DAF">
      <w:pPr>
        <w:pStyle w:val="ListParagraph"/>
        <w:numPr>
          <w:ilvl w:val="0"/>
          <w:numId w:val="7"/>
        </w:numPr>
        <w:jc w:val="left"/>
      </w:pPr>
      <w:r w:rsidRPr="00C50C08">
        <w:t xml:space="preserve">Approval of </w:t>
      </w:r>
      <w:r w:rsidR="00FD0AFA" w:rsidRPr="00C50C08">
        <w:t>Minutes</w:t>
      </w:r>
      <w:r w:rsidR="00FD0AFA">
        <w:t xml:space="preserve"> – </w:t>
      </w:r>
      <w:r>
        <w:t>CAB Meeting on</w:t>
      </w:r>
      <w:r w:rsidR="00FD0AFA">
        <w:t xml:space="preserve"> </w:t>
      </w:r>
      <w:r w:rsidR="00351C85" w:rsidRPr="003F31DB">
        <w:t>05/11/</w:t>
      </w:r>
      <w:r w:rsidRPr="003F31DB">
        <w:t>2026</w:t>
      </w:r>
    </w:p>
    <w:p w14:paraId="604DA86B" w14:textId="13B1C913" w:rsidR="00FD0AFA" w:rsidRPr="003F31DB" w:rsidRDefault="00FD0AFA" w:rsidP="007E7DAF">
      <w:pPr>
        <w:pStyle w:val="ListParagraph"/>
        <w:numPr>
          <w:ilvl w:val="0"/>
          <w:numId w:val="7"/>
        </w:numPr>
        <w:jc w:val="left"/>
        <w:rPr>
          <w:color w:val="000000" w:themeColor="text1"/>
        </w:rPr>
      </w:pPr>
      <w:r w:rsidRPr="00C50C08">
        <w:t>Review of Decisions Made Between Meetings</w:t>
      </w:r>
      <w:r w:rsidRPr="007E7DAF">
        <w:rPr>
          <w:u w:val="single"/>
        </w:rPr>
        <w:t xml:space="preserve"> </w:t>
      </w:r>
    </w:p>
    <w:p w14:paraId="40E43A65" w14:textId="506CD5C6" w:rsidR="003F31DB" w:rsidRDefault="003F31DB" w:rsidP="003F31DB">
      <w:pPr>
        <w:pStyle w:val="ListParagraph"/>
        <w:numPr>
          <w:ilvl w:val="0"/>
          <w:numId w:val="41"/>
        </w:numPr>
        <w:jc w:val="both"/>
      </w:pPr>
      <w:r>
        <w:t>Decision was made to join the ASG national website program. Miki and Huong will be the contacts. Hopefully a new website will be up in the August/September timeframe.</w:t>
      </w:r>
    </w:p>
    <w:p w14:paraId="616E7C66" w14:textId="1135D074" w:rsidR="003F31DB" w:rsidRPr="003F31DB" w:rsidRDefault="003F31DB" w:rsidP="003F31DB">
      <w:pPr>
        <w:pStyle w:val="ListParagraph"/>
        <w:numPr>
          <w:ilvl w:val="0"/>
          <w:numId w:val="41"/>
        </w:numPr>
        <w:jc w:val="both"/>
      </w:pPr>
      <w:r>
        <w:t>Fall Sew Camp date is October 29 – 31</w:t>
      </w:r>
      <w:r w:rsidRPr="003F31DB">
        <w:rPr>
          <w:vertAlign w:val="superscript"/>
        </w:rPr>
        <w:t>st</w:t>
      </w:r>
      <w:r>
        <w:t>.</w:t>
      </w:r>
    </w:p>
    <w:p w14:paraId="1E42EFE2" w14:textId="69D5FDF9" w:rsidR="00FD0AFA" w:rsidRDefault="00FD0AFA" w:rsidP="007E7DAF">
      <w:pPr>
        <w:pStyle w:val="ListParagraph"/>
        <w:numPr>
          <w:ilvl w:val="0"/>
          <w:numId w:val="7"/>
        </w:numPr>
        <w:jc w:val="left"/>
      </w:pPr>
      <w:r w:rsidRPr="00DC46FB">
        <w:t>Treasurer’s Report</w:t>
      </w:r>
    </w:p>
    <w:p w14:paraId="4745D1AD" w14:textId="572DC5EA" w:rsidR="003F31DB" w:rsidRDefault="003F31DB" w:rsidP="003F31DB">
      <w:pPr>
        <w:pStyle w:val="ListParagraph"/>
        <w:ind w:left="360"/>
        <w:jc w:val="left"/>
      </w:pPr>
      <w:r>
        <w:t xml:space="preserve">Callie recommends going back to using Eventzilla even though she finds working with their reports somewhat difficult. Perhaps the new treasurer should make that decision. She also indicated our ATM card was hacked and a new card issued. New checks, unfortunately, will have her address on them. </w:t>
      </w:r>
      <w:r w:rsidR="00515267">
        <w:t>Quicken was not renewed. PayPal was</w:t>
      </w:r>
      <w:r>
        <w:t xml:space="preserve"> renewed.</w:t>
      </w:r>
    </w:p>
    <w:p w14:paraId="1EC72D1B" w14:textId="77777777" w:rsidR="003F31DB" w:rsidRDefault="00643C50" w:rsidP="00643C50">
      <w:pPr>
        <w:pStyle w:val="ListParagraph"/>
        <w:numPr>
          <w:ilvl w:val="0"/>
          <w:numId w:val="7"/>
        </w:numPr>
        <w:jc w:val="left"/>
      </w:pPr>
      <w:r w:rsidRPr="008E717A">
        <w:t>Old Business</w:t>
      </w:r>
      <w:r w:rsidR="00C50C08">
        <w:t xml:space="preserve"> </w:t>
      </w:r>
    </w:p>
    <w:p w14:paraId="69098721" w14:textId="278119CA" w:rsidR="00FD0AFA" w:rsidRDefault="003F31DB" w:rsidP="003F31DB">
      <w:pPr>
        <w:pStyle w:val="ListParagraph"/>
        <w:numPr>
          <w:ilvl w:val="0"/>
          <w:numId w:val="42"/>
        </w:numPr>
        <w:jc w:val="left"/>
      </w:pPr>
      <w:r>
        <w:lastRenderedPageBreak/>
        <w:t xml:space="preserve">Linda said the chapter-wide survey on what members are interested in for events/education should be slated for September results to feed into the annual meeting. </w:t>
      </w:r>
    </w:p>
    <w:p w14:paraId="61952488" w14:textId="07012095" w:rsidR="003F31DB" w:rsidRDefault="003F31DB" w:rsidP="003F31DB">
      <w:pPr>
        <w:pStyle w:val="ListParagraph"/>
        <w:numPr>
          <w:ilvl w:val="0"/>
          <w:numId w:val="42"/>
        </w:numPr>
        <w:jc w:val="left"/>
      </w:pPr>
      <w:r>
        <w:t>Louise said the Nominating Committee needs to be populated. She’ll make some calls.</w:t>
      </w:r>
    </w:p>
    <w:p w14:paraId="607A9F2F" w14:textId="357622FF" w:rsidR="003F31DB" w:rsidRDefault="003F31DB" w:rsidP="003F31DB">
      <w:pPr>
        <w:pStyle w:val="ListParagraph"/>
        <w:numPr>
          <w:ilvl w:val="0"/>
          <w:numId w:val="42"/>
        </w:numPr>
        <w:jc w:val="left"/>
      </w:pPr>
      <w:r>
        <w:t>Reno Bus Trip discussion for next year indicated that coordinating with Sacramento might be a good idea. Chapter subsidized the trip for $247. Any subsidy should be limited to $500.</w:t>
      </w:r>
    </w:p>
    <w:p w14:paraId="15555402" w14:textId="77777777" w:rsidR="00DA60FB" w:rsidRDefault="00C50C08" w:rsidP="008F3EAA">
      <w:pPr>
        <w:pStyle w:val="ListParagraph"/>
        <w:numPr>
          <w:ilvl w:val="0"/>
          <w:numId w:val="7"/>
        </w:numPr>
        <w:jc w:val="left"/>
      </w:pPr>
      <w:r>
        <w:t>New Business –</w:t>
      </w:r>
      <w:r w:rsidR="00351C85">
        <w:t xml:space="preserve"> </w:t>
      </w:r>
    </w:p>
    <w:p w14:paraId="0E930D22" w14:textId="18C68832" w:rsidR="003F31DB" w:rsidRDefault="003F31DB" w:rsidP="00862906">
      <w:pPr>
        <w:pStyle w:val="ListParagraph"/>
        <w:numPr>
          <w:ilvl w:val="0"/>
          <w:numId w:val="43"/>
        </w:numPr>
        <w:jc w:val="left"/>
      </w:pPr>
      <w:r>
        <w:t>Annual Fall Event Rami Kim workshop discussion resulted in selection of the 3D Hexagon Flowers topic.</w:t>
      </w:r>
    </w:p>
    <w:p w14:paraId="716B5ED5" w14:textId="054BDE6C" w:rsidR="003F31DB" w:rsidRDefault="003F31DB" w:rsidP="00862906">
      <w:pPr>
        <w:pStyle w:val="ListParagraph"/>
        <w:numPr>
          <w:ilvl w:val="0"/>
          <w:numId w:val="43"/>
        </w:numPr>
        <w:jc w:val="left"/>
      </w:pPr>
      <w:r>
        <w:t xml:space="preserve">Fall Sew Camp – </w:t>
      </w:r>
      <w:r w:rsidR="00862906">
        <w:t xml:space="preserve">Linda was asked if she could organize an educational component at the Sew Camp. </w:t>
      </w:r>
    </w:p>
    <w:p w14:paraId="1A11447A" w14:textId="214D5225" w:rsidR="00862906" w:rsidRDefault="00862906" w:rsidP="00862906">
      <w:pPr>
        <w:pStyle w:val="ListParagraph"/>
        <w:numPr>
          <w:ilvl w:val="0"/>
          <w:numId w:val="43"/>
        </w:numPr>
        <w:jc w:val="left"/>
      </w:pPr>
      <w:r>
        <w:t xml:space="preserve">Splitting the members’ payments for </w:t>
      </w:r>
      <w:r w:rsidR="00EB2C0B">
        <w:t xml:space="preserve">Zephyr Cove retreats </w:t>
      </w:r>
      <w:r>
        <w:t xml:space="preserve">was discussed and decision was to have a $250 deposit taken at the fall retreat with the remainder to be split into two payments. After the first of the year, the retreat coordinator will communicate with members and remind them of unpaid amounts. To reduce workload of treasurers, event coordinators will be the primary contact for payments. </w:t>
      </w:r>
      <w:r>
        <w:rPr>
          <w:noProof/>
        </w:rPr>
        <w:t>Refund is made if they cancel within 90 days of the event.</w:t>
      </w:r>
    </w:p>
    <w:p w14:paraId="3CB04D3E" w14:textId="262B63DD" w:rsidR="00FD0AFA" w:rsidRDefault="00C50C08" w:rsidP="00643C50">
      <w:pPr>
        <w:pStyle w:val="ListParagraph"/>
        <w:numPr>
          <w:ilvl w:val="0"/>
          <w:numId w:val="7"/>
        </w:numPr>
        <w:jc w:val="left"/>
      </w:pPr>
      <w:r>
        <w:t>Reports</w:t>
      </w:r>
    </w:p>
    <w:p w14:paraId="16A9BEBE" w14:textId="13563AC0" w:rsidR="00C50C08" w:rsidRDefault="00C50C08" w:rsidP="00C50C08">
      <w:pPr>
        <w:pStyle w:val="ListParagraph"/>
        <w:numPr>
          <w:ilvl w:val="0"/>
          <w:numId w:val="37"/>
        </w:numPr>
        <w:jc w:val="left"/>
      </w:pPr>
      <w:r>
        <w:t>President – Gail – Sit and Sew</w:t>
      </w:r>
      <w:r w:rsidR="00862906">
        <w:t>. No discussion.</w:t>
      </w:r>
    </w:p>
    <w:p w14:paraId="09072A43" w14:textId="6A51A7B7" w:rsidR="00C50C08" w:rsidRPr="00D9389D" w:rsidRDefault="00C50C08" w:rsidP="00C50C08">
      <w:pPr>
        <w:pStyle w:val="ListParagraph"/>
        <w:numPr>
          <w:ilvl w:val="0"/>
          <w:numId w:val="37"/>
        </w:numPr>
        <w:jc w:val="left"/>
      </w:pPr>
      <w:r>
        <w:t>Special Events – Huong</w:t>
      </w:r>
      <w:r w:rsidR="00862906">
        <w:t>. Not present</w:t>
      </w:r>
    </w:p>
    <w:p w14:paraId="72ECF865" w14:textId="028B9169" w:rsidR="00C50C08" w:rsidRDefault="00C50C08" w:rsidP="00C50C08">
      <w:pPr>
        <w:pStyle w:val="ListParagraph"/>
        <w:numPr>
          <w:ilvl w:val="0"/>
          <w:numId w:val="37"/>
        </w:numPr>
        <w:jc w:val="left"/>
      </w:pPr>
      <w:r>
        <w:t xml:space="preserve">Education </w:t>
      </w:r>
      <w:r w:rsidR="00862906">
        <w:t>–</w:t>
      </w:r>
      <w:r>
        <w:t xml:space="preserve"> Linda</w:t>
      </w:r>
      <w:r w:rsidR="00862906">
        <w:t>. No discussion.</w:t>
      </w:r>
    </w:p>
    <w:p w14:paraId="08023368" w14:textId="56AFA599" w:rsidR="00C50C08" w:rsidRPr="004A002A" w:rsidRDefault="00351C85" w:rsidP="00C50C08">
      <w:pPr>
        <w:pStyle w:val="ListParagraph"/>
        <w:numPr>
          <w:ilvl w:val="0"/>
          <w:numId w:val="37"/>
        </w:numPr>
        <w:jc w:val="left"/>
      </w:pPr>
      <w:r w:rsidRPr="004A002A">
        <w:t>Communications</w:t>
      </w:r>
      <w:r w:rsidR="00C50C08" w:rsidRPr="004A002A">
        <w:t xml:space="preserve"> </w:t>
      </w:r>
      <w:r w:rsidR="008F3EAA" w:rsidRPr="004A002A">
        <w:t>(Newsletter and Website)</w:t>
      </w:r>
      <w:r w:rsidR="00CD6E86" w:rsidRPr="004A002A">
        <w:t xml:space="preserve"> </w:t>
      </w:r>
      <w:r w:rsidR="00C50C08" w:rsidRPr="004A002A">
        <w:t>– Miki</w:t>
      </w:r>
      <w:r w:rsidR="00862906">
        <w:t>. Newsletter will have page on membership participation in El Dorado County Fair.</w:t>
      </w:r>
    </w:p>
    <w:p w14:paraId="577AC1DF" w14:textId="36C74DAB" w:rsidR="00C50C08" w:rsidRDefault="00C50C08" w:rsidP="00C50C08">
      <w:pPr>
        <w:pStyle w:val="ListParagraph"/>
        <w:numPr>
          <w:ilvl w:val="0"/>
          <w:numId w:val="37"/>
        </w:numPr>
        <w:jc w:val="left"/>
      </w:pPr>
      <w:r>
        <w:t>Membership – Anne</w:t>
      </w:r>
      <w:r w:rsidR="00862906">
        <w:t>. Membership is down to 102. Two new members from Modesto/Turlock. They are joining to be able to get early registration for retreats.</w:t>
      </w:r>
    </w:p>
    <w:p w14:paraId="1B6C5E7B" w14:textId="77777777" w:rsidR="00C50C08" w:rsidRDefault="00C50C08" w:rsidP="00C50C08">
      <w:pPr>
        <w:pStyle w:val="ListParagraph"/>
        <w:numPr>
          <w:ilvl w:val="0"/>
          <w:numId w:val="37"/>
        </w:numPr>
        <w:jc w:val="left"/>
      </w:pPr>
      <w:r>
        <w:t xml:space="preserve">NGL Coordinator – Louise </w:t>
      </w:r>
    </w:p>
    <w:p w14:paraId="27715FB0" w14:textId="4122104F" w:rsidR="00C50C08" w:rsidRPr="00D9389D" w:rsidRDefault="00C50C08" w:rsidP="00C50C08">
      <w:pPr>
        <w:pStyle w:val="ListParagraph"/>
        <w:numPr>
          <w:ilvl w:val="0"/>
          <w:numId w:val="37"/>
        </w:numPr>
        <w:jc w:val="left"/>
      </w:pPr>
      <w:r>
        <w:t>Community Service – Louise</w:t>
      </w:r>
      <w:r w:rsidR="00862906">
        <w:t>. Close Fit Fun will be doing community project sewing children’s pants for Placerville Elementary School.</w:t>
      </w:r>
    </w:p>
    <w:p w14:paraId="56015BBC" w14:textId="69C52086" w:rsidR="00C50C08" w:rsidRDefault="00C50C08" w:rsidP="00C50C08">
      <w:pPr>
        <w:pStyle w:val="ListParagraph"/>
        <w:numPr>
          <w:ilvl w:val="0"/>
          <w:numId w:val="37"/>
        </w:numPr>
        <w:jc w:val="left"/>
      </w:pPr>
      <w:r>
        <w:t>Publicity – Willa</w:t>
      </w:r>
      <w:r w:rsidR="00862906">
        <w:t>. Not present.</w:t>
      </w:r>
    </w:p>
    <w:p w14:paraId="7AC0E108" w14:textId="00AE3979" w:rsidR="00C50C08" w:rsidRDefault="00C50C08" w:rsidP="007A1F1F">
      <w:pPr>
        <w:pStyle w:val="ListParagraph"/>
        <w:numPr>
          <w:ilvl w:val="0"/>
          <w:numId w:val="37"/>
        </w:numPr>
        <w:jc w:val="left"/>
      </w:pPr>
      <w:r>
        <w:t>Secretary – Miki</w:t>
      </w:r>
      <w:r w:rsidR="00862906">
        <w:t>. No discussio</w:t>
      </w:r>
      <w:r w:rsidR="00051AFF">
        <w:t>n</w:t>
      </w:r>
    </w:p>
    <w:p w14:paraId="37FCBF70" w14:textId="77777777" w:rsidR="00051AFF" w:rsidRDefault="00051AFF" w:rsidP="00051AFF">
      <w:pPr>
        <w:jc w:val="left"/>
      </w:pPr>
    </w:p>
    <w:p w14:paraId="2F433E8A" w14:textId="4E806B4A" w:rsidR="00FD0AFA" w:rsidRDefault="00051AFF" w:rsidP="00051AFF">
      <w:pPr>
        <w:jc w:val="left"/>
      </w:pPr>
      <w:proofErr w:type="gramStart"/>
      <w:r>
        <w:t>Adjourned</w:t>
      </w:r>
      <w:proofErr w:type="gramEnd"/>
      <w:r>
        <w:t xml:space="preserve"> </w:t>
      </w:r>
      <w:r w:rsidR="00862906">
        <w:t>at 2:57pm</w:t>
      </w:r>
    </w:p>
    <w:p w14:paraId="55E63E31" w14:textId="00CA145E" w:rsidR="00862906" w:rsidRDefault="00051AFF" w:rsidP="00051AFF">
      <w:pPr>
        <w:jc w:val="left"/>
      </w:pPr>
      <w:r>
        <w:t>Respectfully submitted,</w:t>
      </w:r>
    </w:p>
    <w:p w14:paraId="282C4FEC" w14:textId="69B7620A" w:rsidR="00051AFF" w:rsidRDefault="00051AFF" w:rsidP="00051AFF">
      <w:pPr>
        <w:jc w:val="left"/>
      </w:pPr>
      <w:r>
        <w:t>Roberta Miki Moore, Secretary</w:t>
      </w:r>
    </w:p>
    <w:sectPr w:rsidR="00051AFF" w:rsidSect="007E7DAF">
      <w:headerReference w:type="default" r:id="rId7"/>
      <w:pgSz w:w="12240" w:h="15840" w:code="1"/>
      <w:pgMar w:top="576" w:right="1440" w:bottom="864" w:left="1440" w:header="576"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43234" w14:textId="77777777" w:rsidR="007524BC" w:rsidRDefault="007524BC" w:rsidP="007E7DAF">
      <w:r>
        <w:separator/>
      </w:r>
    </w:p>
  </w:endnote>
  <w:endnote w:type="continuationSeparator" w:id="0">
    <w:p w14:paraId="3B4038A8" w14:textId="77777777" w:rsidR="007524BC" w:rsidRDefault="007524BC" w:rsidP="007E7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C44F3" w14:textId="77777777" w:rsidR="007524BC" w:rsidRDefault="007524BC" w:rsidP="007E7DAF">
      <w:r>
        <w:separator/>
      </w:r>
    </w:p>
  </w:footnote>
  <w:footnote w:type="continuationSeparator" w:id="0">
    <w:p w14:paraId="5E3A3D31" w14:textId="77777777" w:rsidR="007524BC" w:rsidRDefault="007524BC" w:rsidP="007E7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1E32" w14:textId="6AB3EA91" w:rsidR="00D6543B" w:rsidRDefault="00EB2C0B" w:rsidP="007E7DAF">
    <w:pPr>
      <w:pStyle w:val="Header"/>
    </w:pPr>
    <w:r>
      <w:tab/>
    </w:r>
    <w:r>
      <w:tab/>
      <w:t>Approved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DCA"/>
    <w:multiLevelType w:val="hybridMultilevel"/>
    <w:tmpl w:val="88D03802"/>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15:restartNumberingAfterBreak="0">
    <w:nsid w:val="03F152EE"/>
    <w:multiLevelType w:val="hybridMultilevel"/>
    <w:tmpl w:val="6CB8606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132C99"/>
    <w:multiLevelType w:val="hybridMultilevel"/>
    <w:tmpl w:val="60D65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5E3298"/>
    <w:multiLevelType w:val="hybridMultilevel"/>
    <w:tmpl w:val="7D00EF42"/>
    <w:lvl w:ilvl="0" w:tplc="0409000F">
      <w:start w:val="1"/>
      <w:numFmt w:val="decimal"/>
      <w:lvlText w:val="%1."/>
      <w:lvlJc w:val="left"/>
      <w:pPr>
        <w:ind w:left="144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BE13555"/>
    <w:multiLevelType w:val="hybridMultilevel"/>
    <w:tmpl w:val="39B2DD7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343BA5"/>
    <w:multiLevelType w:val="hybridMultilevel"/>
    <w:tmpl w:val="B936C8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3646CC"/>
    <w:multiLevelType w:val="hybridMultilevel"/>
    <w:tmpl w:val="968605C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D7206"/>
    <w:multiLevelType w:val="hybridMultilevel"/>
    <w:tmpl w:val="5296BE5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25431"/>
    <w:multiLevelType w:val="hybridMultilevel"/>
    <w:tmpl w:val="66BA5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01F9F"/>
    <w:multiLevelType w:val="hybridMultilevel"/>
    <w:tmpl w:val="7C369580"/>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67634BE"/>
    <w:multiLevelType w:val="hybridMultilevel"/>
    <w:tmpl w:val="42426C0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73964D0"/>
    <w:multiLevelType w:val="hybridMultilevel"/>
    <w:tmpl w:val="0382DD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D11E88"/>
    <w:multiLevelType w:val="hybridMultilevel"/>
    <w:tmpl w:val="0646272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3011425B"/>
    <w:multiLevelType w:val="hybridMultilevel"/>
    <w:tmpl w:val="B90A68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AD2153"/>
    <w:multiLevelType w:val="hybridMultilevel"/>
    <w:tmpl w:val="2C38CA2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BA2AE6"/>
    <w:multiLevelType w:val="hybridMultilevel"/>
    <w:tmpl w:val="EEFCFE6A"/>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CEC601A"/>
    <w:multiLevelType w:val="hybridMultilevel"/>
    <w:tmpl w:val="40488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10B112A"/>
    <w:multiLevelType w:val="hybridMultilevel"/>
    <w:tmpl w:val="59B03E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2BA211B"/>
    <w:multiLevelType w:val="hybridMultilevel"/>
    <w:tmpl w:val="66BA6622"/>
    <w:lvl w:ilvl="0" w:tplc="2618EE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DA47C6"/>
    <w:multiLevelType w:val="hybridMultilevel"/>
    <w:tmpl w:val="67CA2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F076C3"/>
    <w:multiLevelType w:val="hybridMultilevel"/>
    <w:tmpl w:val="C93A45E8"/>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C871FCF"/>
    <w:multiLevelType w:val="hybridMultilevel"/>
    <w:tmpl w:val="CFD009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82A68"/>
    <w:multiLevelType w:val="hybridMultilevel"/>
    <w:tmpl w:val="485A0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36D5038"/>
    <w:multiLevelType w:val="hybridMultilevel"/>
    <w:tmpl w:val="67660F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81273D6"/>
    <w:multiLevelType w:val="hybridMultilevel"/>
    <w:tmpl w:val="78245D9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E61653"/>
    <w:multiLevelType w:val="hybridMultilevel"/>
    <w:tmpl w:val="53B81582"/>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D066CC0"/>
    <w:multiLevelType w:val="hybridMultilevel"/>
    <w:tmpl w:val="0980BE0E"/>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651B0927"/>
    <w:multiLevelType w:val="hybridMultilevel"/>
    <w:tmpl w:val="8AA2FA2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7062D2C"/>
    <w:multiLevelType w:val="hybridMultilevel"/>
    <w:tmpl w:val="5EE4C7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7DB1B7A"/>
    <w:multiLevelType w:val="hybridMultilevel"/>
    <w:tmpl w:val="B3D4800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69B75A31"/>
    <w:multiLevelType w:val="hybridMultilevel"/>
    <w:tmpl w:val="805CD3D4"/>
    <w:lvl w:ilvl="0" w:tplc="0409000F">
      <w:start w:val="1"/>
      <w:numFmt w:val="decimal"/>
      <w:lvlText w:val="%1."/>
      <w:lvlJc w:val="left"/>
      <w:pPr>
        <w:ind w:left="144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A464C53"/>
    <w:multiLevelType w:val="multilevel"/>
    <w:tmpl w:val="7B0E6C4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B4B628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B84625D"/>
    <w:multiLevelType w:val="hybridMultilevel"/>
    <w:tmpl w:val="A288E2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17B47EB"/>
    <w:multiLevelType w:val="hybridMultilevel"/>
    <w:tmpl w:val="EDC415E2"/>
    <w:lvl w:ilvl="0" w:tplc="B77C9BFA">
      <w:start w:val="1"/>
      <w:numFmt w:val="decimal"/>
      <w:lvlText w:val="%1."/>
      <w:lvlJc w:val="left"/>
      <w:pPr>
        <w:ind w:left="810" w:hanging="720"/>
      </w:pPr>
      <w:rPr>
        <w:rFonts w:asciiTheme="minorHAnsi" w:eastAsiaTheme="minorHAnsi" w:hAnsiTheme="minorHAnsi" w:cstheme="minorBidi"/>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8D05DA"/>
    <w:multiLevelType w:val="multilevel"/>
    <w:tmpl w:val="805CD3D4"/>
    <w:lvl w:ilvl="0">
      <w:start w:val="1"/>
      <w:numFmt w:val="decimal"/>
      <w:lvlText w:val="%1."/>
      <w:lvlJc w:val="left"/>
      <w:pPr>
        <w:ind w:left="144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6" w15:restartNumberingAfterBreak="0">
    <w:nsid w:val="74A819E1"/>
    <w:multiLevelType w:val="hybridMultilevel"/>
    <w:tmpl w:val="0CE892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4E1281E"/>
    <w:multiLevelType w:val="hybridMultilevel"/>
    <w:tmpl w:val="E52EBD2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6916D18"/>
    <w:multiLevelType w:val="hybridMultilevel"/>
    <w:tmpl w:val="F9887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FD29D4"/>
    <w:multiLevelType w:val="multilevel"/>
    <w:tmpl w:val="7B0E6C4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C3A85"/>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1" w15:restartNumberingAfterBreak="0">
    <w:nsid w:val="7EE43731"/>
    <w:multiLevelType w:val="hybridMultilevel"/>
    <w:tmpl w:val="1444EE42"/>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FE70DEE"/>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num w:numId="1" w16cid:durableId="187724289">
    <w:abstractNumId w:val="34"/>
  </w:num>
  <w:num w:numId="2" w16cid:durableId="432240945">
    <w:abstractNumId w:val="12"/>
  </w:num>
  <w:num w:numId="3" w16cid:durableId="769013335">
    <w:abstractNumId w:val="29"/>
  </w:num>
  <w:num w:numId="4" w16cid:durableId="4282739">
    <w:abstractNumId w:val="18"/>
  </w:num>
  <w:num w:numId="5" w16cid:durableId="1592155041">
    <w:abstractNumId w:val="0"/>
  </w:num>
  <w:num w:numId="6" w16cid:durableId="534469119">
    <w:abstractNumId w:val="28"/>
  </w:num>
  <w:num w:numId="7" w16cid:durableId="927619812">
    <w:abstractNumId w:val="11"/>
  </w:num>
  <w:num w:numId="8" w16cid:durableId="1415860373">
    <w:abstractNumId w:val="8"/>
  </w:num>
  <w:num w:numId="9" w16cid:durableId="67777805">
    <w:abstractNumId w:val="33"/>
  </w:num>
  <w:num w:numId="10" w16cid:durableId="1156610028">
    <w:abstractNumId w:val="37"/>
  </w:num>
  <w:num w:numId="11" w16cid:durableId="585649002">
    <w:abstractNumId w:val="38"/>
  </w:num>
  <w:num w:numId="12" w16cid:durableId="1723016179">
    <w:abstractNumId w:val="25"/>
  </w:num>
  <w:num w:numId="13" w16cid:durableId="1692342896">
    <w:abstractNumId w:val="36"/>
  </w:num>
  <w:num w:numId="14" w16cid:durableId="952203439">
    <w:abstractNumId w:val="15"/>
  </w:num>
  <w:num w:numId="15" w16cid:durableId="279605939">
    <w:abstractNumId w:val="3"/>
  </w:num>
  <w:num w:numId="16" w16cid:durableId="1678264932">
    <w:abstractNumId w:val="9"/>
  </w:num>
  <w:num w:numId="17" w16cid:durableId="841580271">
    <w:abstractNumId w:val="27"/>
  </w:num>
  <w:num w:numId="18" w16cid:durableId="321471119">
    <w:abstractNumId w:val="6"/>
  </w:num>
  <w:num w:numId="19" w16cid:durableId="1298418814">
    <w:abstractNumId w:val="14"/>
  </w:num>
  <w:num w:numId="20" w16cid:durableId="1663191774">
    <w:abstractNumId w:val="30"/>
  </w:num>
  <w:num w:numId="21" w16cid:durableId="665474252">
    <w:abstractNumId w:val="35"/>
  </w:num>
  <w:num w:numId="22" w16cid:durableId="851990466">
    <w:abstractNumId w:val="41"/>
  </w:num>
  <w:num w:numId="23" w16cid:durableId="73823551">
    <w:abstractNumId w:val="20"/>
  </w:num>
  <w:num w:numId="24" w16cid:durableId="795367574">
    <w:abstractNumId w:val="17"/>
  </w:num>
  <w:num w:numId="25" w16cid:durableId="1145855071">
    <w:abstractNumId w:val="40"/>
  </w:num>
  <w:num w:numId="26" w16cid:durableId="800076085">
    <w:abstractNumId w:val="42"/>
  </w:num>
  <w:num w:numId="27" w16cid:durableId="1950818638">
    <w:abstractNumId w:val="32"/>
  </w:num>
  <w:num w:numId="28" w16cid:durableId="1848903848">
    <w:abstractNumId w:val="39"/>
  </w:num>
  <w:num w:numId="29" w16cid:durableId="1607344870">
    <w:abstractNumId w:val="31"/>
  </w:num>
  <w:num w:numId="30" w16cid:durableId="1196846127">
    <w:abstractNumId w:val="7"/>
  </w:num>
  <w:num w:numId="31" w16cid:durableId="1127120721">
    <w:abstractNumId w:val="4"/>
  </w:num>
  <w:num w:numId="32" w16cid:durableId="453788482">
    <w:abstractNumId w:val="2"/>
  </w:num>
  <w:num w:numId="33" w16cid:durableId="836459817">
    <w:abstractNumId w:val="10"/>
  </w:num>
  <w:num w:numId="34" w16cid:durableId="1739476488">
    <w:abstractNumId w:val="21"/>
  </w:num>
  <w:num w:numId="35" w16cid:durableId="500848774">
    <w:abstractNumId w:val="19"/>
  </w:num>
  <w:num w:numId="36" w16cid:durableId="414130996">
    <w:abstractNumId w:val="13"/>
  </w:num>
  <w:num w:numId="37" w16cid:durableId="1015695450">
    <w:abstractNumId w:val="24"/>
  </w:num>
  <w:num w:numId="38" w16cid:durableId="798183417">
    <w:abstractNumId w:val="16"/>
  </w:num>
  <w:num w:numId="39" w16cid:durableId="1062678640">
    <w:abstractNumId w:val="26"/>
  </w:num>
  <w:num w:numId="40" w16cid:durableId="1519345142">
    <w:abstractNumId w:val="1"/>
  </w:num>
  <w:num w:numId="41" w16cid:durableId="1900285079">
    <w:abstractNumId w:val="5"/>
  </w:num>
  <w:num w:numId="42" w16cid:durableId="1604803128">
    <w:abstractNumId w:val="23"/>
  </w:num>
  <w:num w:numId="43" w16cid:durableId="2002001086">
    <w:abstractNumId w:val="22"/>
  </w:num>
  <w:num w:numId="44" w16cid:durableId="15277918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attachedTemplate r:id="rId1"/>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FA"/>
    <w:rsid w:val="00002844"/>
    <w:rsid w:val="00011843"/>
    <w:rsid w:val="0004251A"/>
    <w:rsid w:val="00051AFF"/>
    <w:rsid w:val="00054C5F"/>
    <w:rsid w:val="00073ADC"/>
    <w:rsid w:val="00073DC9"/>
    <w:rsid w:val="000E76B7"/>
    <w:rsid w:val="000F05B4"/>
    <w:rsid w:val="0015412B"/>
    <w:rsid w:val="00171750"/>
    <w:rsid w:val="001A0879"/>
    <w:rsid w:val="001A2A33"/>
    <w:rsid w:val="001D0B2B"/>
    <w:rsid w:val="00200C93"/>
    <w:rsid w:val="00223BAF"/>
    <w:rsid w:val="002600B5"/>
    <w:rsid w:val="00326464"/>
    <w:rsid w:val="00351C85"/>
    <w:rsid w:val="003C0459"/>
    <w:rsid w:val="003F31DB"/>
    <w:rsid w:val="004209B1"/>
    <w:rsid w:val="00434F08"/>
    <w:rsid w:val="00443684"/>
    <w:rsid w:val="00464094"/>
    <w:rsid w:val="004872EF"/>
    <w:rsid w:val="004A002A"/>
    <w:rsid w:val="004B0BC5"/>
    <w:rsid w:val="004B2485"/>
    <w:rsid w:val="004B7D24"/>
    <w:rsid w:val="004E0EEB"/>
    <w:rsid w:val="004F4DAF"/>
    <w:rsid w:val="00515267"/>
    <w:rsid w:val="0058352E"/>
    <w:rsid w:val="005D1D16"/>
    <w:rsid w:val="00604C0D"/>
    <w:rsid w:val="00624FBE"/>
    <w:rsid w:val="00636CB0"/>
    <w:rsid w:val="006437FF"/>
    <w:rsid w:val="00643C50"/>
    <w:rsid w:val="006444C7"/>
    <w:rsid w:val="00686ECB"/>
    <w:rsid w:val="006E4D77"/>
    <w:rsid w:val="006F4C9D"/>
    <w:rsid w:val="00726025"/>
    <w:rsid w:val="007377AA"/>
    <w:rsid w:val="007524BC"/>
    <w:rsid w:val="00775135"/>
    <w:rsid w:val="007A1F1F"/>
    <w:rsid w:val="007E7DAF"/>
    <w:rsid w:val="007F1DC5"/>
    <w:rsid w:val="00816FE2"/>
    <w:rsid w:val="00862906"/>
    <w:rsid w:val="008A5DE8"/>
    <w:rsid w:val="008B004D"/>
    <w:rsid w:val="008D70D6"/>
    <w:rsid w:val="008F3EAA"/>
    <w:rsid w:val="0091300A"/>
    <w:rsid w:val="00A27ABD"/>
    <w:rsid w:val="00A545B6"/>
    <w:rsid w:val="00AA0C93"/>
    <w:rsid w:val="00AB3865"/>
    <w:rsid w:val="00AD3D78"/>
    <w:rsid w:val="00B72BEC"/>
    <w:rsid w:val="00BC3B7A"/>
    <w:rsid w:val="00C33509"/>
    <w:rsid w:val="00C50C08"/>
    <w:rsid w:val="00C77E47"/>
    <w:rsid w:val="00C86CF2"/>
    <w:rsid w:val="00CC2D33"/>
    <w:rsid w:val="00CD485A"/>
    <w:rsid w:val="00CD6E86"/>
    <w:rsid w:val="00CE2B2D"/>
    <w:rsid w:val="00CF0B04"/>
    <w:rsid w:val="00CF6BB8"/>
    <w:rsid w:val="00D02BD4"/>
    <w:rsid w:val="00D26866"/>
    <w:rsid w:val="00D6543B"/>
    <w:rsid w:val="00D862C4"/>
    <w:rsid w:val="00DA60FB"/>
    <w:rsid w:val="00E62845"/>
    <w:rsid w:val="00E83F90"/>
    <w:rsid w:val="00EA06BB"/>
    <w:rsid w:val="00EA7194"/>
    <w:rsid w:val="00EB2C0B"/>
    <w:rsid w:val="00EC0CF8"/>
    <w:rsid w:val="00F4773F"/>
    <w:rsid w:val="00FD0AFA"/>
    <w:rsid w:val="00FD6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AD125"/>
  <w15:chartTrackingRefBased/>
  <w15:docId w15:val="{DC9A9704-31F5-4675-BD06-53947BCBA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DAF"/>
    <w:pPr>
      <w:spacing w:after="0" w:line="240" w:lineRule="auto"/>
      <w:jc w:val="center"/>
    </w:pPr>
    <w:rPr>
      <w:rFonts w:ascii="Calibri" w:hAnsi="Calibri" w:cs="Calibri"/>
      <w:sz w:val="28"/>
      <w:szCs w:val="28"/>
    </w:rPr>
  </w:style>
  <w:style w:type="paragraph" w:styleId="Heading1">
    <w:name w:val="heading 1"/>
    <w:basedOn w:val="Normal"/>
    <w:next w:val="Normal"/>
    <w:link w:val="Heading1Char"/>
    <w:uiPriority w:val="9"/>
    <w:qFormat/>
    <w:rsid w:val="002600B5"/>
    <w:pPr>
      <w:keepNext/>
      <w:keepLines/>
      <w:spacing w:before="360" w:after="80"/>
      <w:outlineLvl w:val="0"/>
    </w:pPr>
    <w:rPr>
      <w:rFonts w:asciiTheme="majorHAnsi" w:eastAsiaTheme="majorEastAsia" w:hAnsiTheme="majorHAnsi" w:cstheme="majorBidi"/>
      <w:b/>
      <w:color w:val="000000"/>
      <w:sz w:val="40"/>
      <w:szCs w:val="40"/>
      <w14:textFill>
        <w14:solidFill>
          <w14:srgbClr w14:val="000000">
            <w14:lumMod w14:val="75000"/>
          </w14:srgbClr>
        </w14:solidFill>
      </w14:textFill>
    </w:rPr>
  </w:style>
  <w:style w:type="paragraph" w:styleId="Heading2">
    <w:name w:val="heading 2"/>
    <w:basedOn w:val="Normal"/>
    <w:next w:val="Normal"/>
    <w:link w:val="Heading2Char"/>
    <w:uiPriority w:val="9"/>
    <w:semiHidden/>
    <w:unhideWhenUsed/>
    <w:qFormat/>
    <w:rsid w:val="00624F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4FB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624F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F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F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F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F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F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0B5"/>
    <w:rPr>
      <w:rFonts w:asciiTheme="majorHAnsi" w:eastAsiaTheme="majorEastAsia" w:hAnsiTheme="majorHAnsi" w:cstheme="majorBidi"/>
      <w:b/>
      <w:color w:val="000000"/>
      <w:sz w:val="40"/>
      <w:szCs w:val="40"/>
      <w14:textFill>
        <w14:solidFill>
          <w14:srgbClr w14:val="000000">
            <w14:lumMod w14:val="75000"/>
          </w14:srgbClr>
        </w14:solidFill>
      </w14:textFill>
    </w:rPr>
  </w:style>
  <w:style w:type="character" w:customStyle="1" w:styleId="Heading2Char">
    <w:name w:val="Heading 2 Char"/>
    <w:basedOn w:val="DefaultParagraphFont"/>
    <w:link w:val="Heading2"/>
    <w:uiPriority w:val="9"/>
    <w:semiHidden/>
    <w:rsid w:val="00624F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4F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F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F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F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F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F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FBE"/>
    <w:rPr>
      <w:rFonts w:eastAsiaTheme="majorEastAsia" w:cstheme="majorBidi"/>
      <w:color w:val="272727" w:themeColor="text1" w:themeTint="D8"/>
    </w:rPr>
  </w:style>
  <w:style w:type="paragraph" w:styleId="Title">
    <w:name w:val="Title"/>
    <w:basedOn w:val="Normal"/>
    <w:next w:val="Normal"/>
    <w:link w:val="TitleChar"/>
    <w:uiPriority w:val="10"/>
    <w:qFormat/>
    <w:rsid w:val="00624F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F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FB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624F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FBE"/>
    <w:pPr>
      <w:spacing w:before="160"/>
    </w:pPr>
    <w:rPr>
      <w:i/>
      <w:iCs/>
      <w:color w:val="404040" w:themeColor="text1" w:themeTint="BF"/>
    </w:rPr>
  </w:style>
  <w:style w:type="character" w:customStyle="1" w:styleId="QuoteChar">
    <w:name w:val="Quote Char"/>
    <w:basedOn w:val="DefaultParagraphFont"/>
    <w:link w:val="Quote"/>
    <w:uiPriority w:val="29"/>
    <w:rsid w:val="00624FBE"/>
    <w:rPr>
      <w:i/>
      <w:iCs/>
      <w:color w:val="404040" w:themeColor="text1" w:themeTint="BF"/>
    </w:rPr>
  </w:style>
  <w:style w:type="paragraph" w:styleId="ListParagraph">
    <w:name w:val="List Paragraph"/>
    <w:basedOn w:val="Normal"/>
    <w:uiPriority w:val="34"/>
    <w:qFormat/>
    <w:rsid w:val="00624FBE"/>
    <w:pPr>
      <w:ind w:left="720"/>
      <w:contextualSpacing/>
    </w:pPr>
  </w:style>
  <w:style w:type="character" w:styleId="IntenseEmphasis">
    <w:name w:val="Intense Emphasis"/>
    <w:basedOn w:val="DefaultParagraphFont"/>
    <w:uiPriority w:val="21"/>
    <w:qFormat/>
    <w:rsid w:val="00624FBE"/>
    <w:rPr>
      <w:i/>
      <w:iCs/>
      <w:color w:val="0F4761" w:themeColor="accent1" w:themeShade="BF"/>
    </w:rPr>
  </w:style>
  <w:style w:type="paragraph" w:styleId="IntenseQuote">
    <w:name w:val="Intense Quote"/>
    <w:basedOn w:val="Normal"/>
    <w:next w:val="Normal"/>
    <w:link w:val="IntenseQuoteChar"/>
    <w:uiPriority w:val="30"/>
    <w:qFormat/>
    <w:rsid w:val="00624FBE"/>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624FBE"/>
    <w:rPr>
      <w:i/>
      <w:iCs/>
      <w:color w:val="0F4761" w:themeColor="accent1" w:themeShade="BF"/>
    </w:rPr>
  </w:style>
  <w:style w:type="character" w:styleId="IntenseReference">
    <w:name w:val="Intense Reference"/>
    <w:basedOn w:val="DefaultParagraphFont"/>
    <w:uiPriority w:val="32"/>
    <w:qFormat/>
    <w:rsid w:val="00624FBE"/>
    <w:rPr>
      <w:b/>
      <w:bCs/>
      <w:smallCaps/>
      <w:color w:val="0F4761" w:themeColor="accent1" w:themeShade="BF"/>
      <w:spacing w:val="5"/>
    </w:rPr>
  </w:style>
  <w:style w:type="paragraph" w:styleId="Header">
    <w:name w:val="header"/>
    <w:basedOn w:val="Normal"/>
    <w:link w:val="HeaderChar"/>
    <w:uiPriority w:val="99"/>
    <w:unhideWhenUsed/>
    <w:rsid w:val="00D6543B"/>
    <w:pPr>
      <w:tabs>
        <w:tab w:val="center" w:pos="4680"/>
        <w:tab w:val="right" w:pos="9360"/>
      </w:tabs>
    </w:pPr>
  </w:style>
  <w:style w:type="character" w:customStyle="1" w:styleId="HeaderChar">
    <w:name w:val="Header Char"/>
    <w:basedOn w:val="DefaultParagraphFont"/>
    <w:link w:val="Header"/>
    <w:uiPriority w:val="99"/>
    <w:rsid w:val="00D6543B"/>
  </w:style>
  <w:style w:type="paragraph" w:styleId="Footer">
    <w:name w:val="footer"/>
    <w:basedOn w:val="Normal"/>
    <w:link w:val="FooterChar"/>
    <w:uiPriority w:val="99"/>
    <w:unhideWhenUsed/>
    <w:rsid w:val="00D6543B"/>
    <w:pPr>
      <w:tabs>
        <w:tab w:val="center" w:pos="4680"/>
        <w:tab w:val="right" w:pos="9360"/>
      </w:tabs>
    </w:pPr>
  </w:style>
  <w:style w:type="character" w:customStyle="1" w:styleId="FooterChar">
    <w:name w:val="Footer Char"/>
    <w:basedOn w:val="DefaultParagraphFont"/>
    <w:link w:val="Footer"/>
    <w:uiPriority w:val="99"/>
    <w:rsid w:val="00D6543B"/>
  </w:style>
  <w:style w:type="character" w:styleId="Strong">
    <w:name w:val="Strong"/>
    <w:basedOn w:val="DefaultParagraphFont"/>
    <w:uiPriority w:val="22"/>
    <w:qFormat/>
    <w:rsid w:val="00FD64AE"/>
    <w:rPr>
      <w:b/>
      <w:bCs/>
    </w:rPr>
  </w:style>
  <w:style w:type="paragraph" w:styleId="NormalWeb">
    <w:name w:val="Normal (Web)"/>
    <w:basedOn w:val="Normal"/>
    <w:uiPriority w:val="99"/>
    <w:semiHidden/>
    <w:unhideWhenUsed/>
    <w:rsid w:val="00FD64AE"/>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NoSpacing">
    <w:name w:val="No Spacing"/>
    <w:uiPriority w:val="1"/>
    <w:qFormat/>
    <w:rsid w:val="00FD0AF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62954">
      <w:bodyDiv w:val="1"/>
      <w:marLeft w:val="0"/>
      <w:marRight w:val="0"/>
      <w:marTop w:val="0"/>
      <w:marBottom w:val="0"/>
      <w:divBdr>
        <w:top w:val="none" w:sz="0" w:space="0" w:color="auto"/>
        <w:left w:val="none" w:sz="0" w:space="0" w:color="auto"/>
        <w:bottom w:val="none" w:sz="0" w:space="0" w:color="auto"/>
        <w:right w:val="none" w:sz="0" w:space="0" w:color="auto"/>
      </w:divBdr>
    </w:div>
    <w:div w:id="217404403">
      <w:bodyDiv w:val="1"/>
      <w:marLeft w:val="0"/>
      <w:marRight w:val="0"/>
      <w:marTop w:val="0"/>
      <w:marBottom w:val="0"/>
      <w:divBdr>
        <w:top w:val="none" w:sz="0" w:space="0" w:color="auto"/>
        <w:left w:val="none" w:sz="0" w:space="0" w:color="auto"/>
        <w:bottom w:val="none" w:sz="0" w:space="0" w:color="auto"/>
        <w:right w:val="none" w:sz="0" w:space="0" w:color="auto"/>
      </w:divBdr>
    </w:div>
    <w:div w:id="238834111">
      <w:bodyDiv w:val="1"/>
      <w:marLeft w:val="0"/>
      <w:marRight w:val="0"/>
      <w:marTop w:val="0"/>
      <w:marBottom w:val="0"/>
      <w:divBdr>
        <w:top w:val="none" w:sz="0" w:space="0" w:color="auto"/>
        <w:left w:val="none" w:sz="0" w:space="0" w:color="auto"/>
        <w:bottom w:val="none" w:sz="0" w:space="0" w:color="auto"/>
        <w:right w:val="none" w:sz="0" w:space="0" w:color="auto"/>
      </w:divBdr>
    </w:div>
    <w:div w:id="329984771">
      <w:bodyDiv w:val="1"/>
      <w:marLeft w:val="0"/>
      <w:marRight w:val="0"/>
      <w:marTop w:val="0"/>
      <w:marBottom w:val="0"/>
      <w:divBdr>
        <w:top w:val="none" w:sz="0" w:space="0" w:color="auto"/>
        <w:left w:val="none" w:sz="0" w:space="0" w:color="auto"/>
        <w:bottom w:val="none" w:sz="0" w:space="0" w:color="auto"/>
        <w:right w:val="none" w:sz="0" w:space="0" w:color="auto"/>
      </w:divBdr>
    </w:div>
    <w:div w:id="408894682">
      <w:bodyDiv w:val="1"/>
      <w:marLeft w:val="0"/>
      <w:marRight w:val="0"/>
      <w:marTop w:val="0"/>
      <w:marBottom w:val="0"/>
      <w:divBdr>
        <w:top w:val="none" w:sz="0" w:space="0" w:color="auto"/>
        <w:left w:val="none" w:sz="0" w:space="0" w:color="auto"/>
        <w:bottom w:val="none" w:sz="0" w:space="0" w:color="auto"/>
        <w:right w:val="none" w:sz="0" w:space="0" w:color="auto"/>
      </w:divBdr>
    </w:div>
    <w:div w:id="535585223">
      <w:bodyDiv w:val="1"/>
      <w:marLeft w:val="0"/>
      <w:marRight w:val="0"/>
      <w:marTop w:val="0"/>
      <w:marBottom w:val="0"/>
      <w:divBdr>
        <w:top w:val="none" w:sz="0" w:space="0" w:color="auto"/>
        <w:left w:val="none" w:sz="0" w:space="0" w:color="auto"/>
        <w:bottom w:val="none" w:sz="0" w:space="0" w:color="auto"/>
        <w:right w:val="none" w:sz="0" w:space="0" w:color="auto"/>
      </w:divBdr>
    </w:div>
    <w:div w:id="995382205">
      <w:bodyDiv w:val="1"/>
      <w:marLeft w:val="0"/>
      <w:marRight w:val="0"/>
      <w:marTop w:val="0"/>
      <w:marBottom w:val="0"/>
      <w:divBdr>
        <w:top w:val="none" w:sz="0" w:space="0" w:color="auto"/>
        <w:left w:val="none" w:sz="0" w:space="0" w:color="auto"/>
        <w:bottom w:val="none" w:sz="0" w:space="0" w:color="auto"/>
        <w:right w:val="none" w:sz="0" w:space="0" w:color="auto"/>
      </w:divBdr>
    </w:div>
    <w:div w:id="1454402422">
      <w:bodyDiv w:val="1"/>
      <w:marLeft w:val="0"/>
      <w:marRight w:val="0"/>
      <w:marTop w:val="0"/>
      <w:marBottom w:val="0"/>
      <w:divBdr>
        <w:top w:val="none" w:sz="0" w:space="0" w:color="auto"/>
        <w:left w:val="none" w:sz="0" w:space="0" w:color="auto"/>
        <w:bottom w:val="none" w:sz="0" w:space="0" w:color="auto"/>
        <w:right w:val="none" w:sz="0" w:space="0" w:color="auto"/>
      </w:divBdr>
    </w:div>
    <w:div w:id="2058314628">
      <w:bodyDiv w:val="1"/>
      <w:marLeft w:val="0"/>
      <w:marRight w:val="0"/>
      <w:marTop w:val="0"/>
      <w:marBottom w:val="0"/>
      <w:divBdr>
        <w:top w:val="none" w:sz="0" w:space="0" w:color="auto"/>
        <w:left w:val="none" w:sz="0" w:space="0" w:color="auto"/>
        <w:bottom w:val="none" w:sz="0" w:space="0" w:color="auto"/>
        <w:right w:val="none" w:sz="0" w:space="0" w:color="auto"/>
      </w:divBdr>
    </w:div>
    <w:div w:id="206132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im\OneDrive\Documents\Custom%20Office%20Templates\miki%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miki template.dotx</Template>
  <TotalTime>206</TotalTime>
  <Pages>2</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Moore</dc:creator>
  <cp:keywords/>
  <dc:description/>
  <cp:lastModifiedBy>Roberta Moore</cp:lastModifiedBy>
  <cp:revision>27</cp:revision>
  <cp:lastPrinted>2024-03-02T00:24:00Z</cp:lastPrinted>
  <dcterms:created xsi:type="dcterms:W3CDTF">2026-05-09T00:42:00Z</dcterms:created>
  <dcterms:modified xsi:type="dcterms:W3CDTF">2026-08-13T14:43:00Z</dcterms:modified>
</cp:coreProperties>
</file>